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0E5" w:rsidRDefault="00A028F3"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4B7ACBE8" wp14:editId="40ED722D">
            <wp:simplePos x="0" y="0"/>
            <wp:positionH relativeFrom="column">
              <wp:posOffset>774528</wp:posOffset>
            </wp:positionH>
            <wp:positionV relativeFrom="paragraph">
              <wp:posOffset>3988752</wp:posOffset>
            </wp:positionV>
            <wp:extent cx="3191930" cy="1795462"/>
            <wp:effectExtent l="0" t="0" r="8890" b="0"/>
            <wp:wrapNone/>
            <wp:docPr id="8" name="Picture 8" descr="Image result for UC Mer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UC Merc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30" cy="17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7C4DF17D" wp14:editId="55364876">
            <wp:simplePos x="0" y="0"/>
            <wp:positionH relativeFrom="column">
              <wp:posOffset>1198245</wp:posOffset>
            </wp:positionH>
            <wp:positionV relativeFrom="paragraph">
              <wp:posOffset>150495</wp:posOffset>
            </wp:positionV>
            <wp:extent cx="2258270" cy="1009650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42" cy="101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0E5">
        <w:rPr>
          <w:noProof/>
          <w:lang w:eastAsia="en-US"/>
        </w:rPr>
        <mc:AlternateContent>
          <mc:Choice Requires="wpg">
            <w:drawing>
              <wp:inline distT="0" distB="0" distL="0" distR="0" wp14:anchorId="2E6C87FC" wp14:editId="14A9882B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8BC" w:rsidRDefault="004228BC" w:rsidP="004228BC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3928" y="1"/>
                            <a:ext cx="3669922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4399" w:rsidRDefault="004228BC" w:rsidP="00B541A0">
                              <w:pPr>
                                <w:pStyle w:val="Title"/>
                                <w:jc w:val="left"/>
                                <w:rPr>
                                  <w:rFonts w:asciiTheme="minorHAnsi" w:eastAsiaTheme="minorHAnsi" w:hAnsiTheme="minorHAnsi" w:cstheme="minorBidi"/>
                                  <w:b w:val="0"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b w:val="0"/>
                                  <w:sz w:val="32"/>
                                  <w:szCs w:val="24"/>
                                </w:rPr>
                                <w:t xml:space="preserve">         </w:t>
                              </w:r>
                            </w:p>
                            <w:p w:rsidR="00873417" w:rsidRPr="00B541A0" w:rsidRDefault="00B541A0" w:rsidP="003D4399">
                              <w:pPr>
                                <w:pStyle w:val="Title"/>
                              </w:pPr>
                              <w:r>
                                <w:t>MCAT Tips</w:t>
                              </w:r>
                            </w:p>
                            <w:p w:rsidR="00873417" w:rsidRPr="0016282D" w:rsidRDefault="004228BC" w:rsidP="0016282D">
                              <w:pPr>
                                <w:pStyle w:val="Subtitle"/>
                              </w:pPr>
                              <w:r>
                                <w:rPr>
                                  <w:caps w:val="0"/>
                                </w:rPr>
                                <w:t>By</w:t>
                              </w:r>
                              <w:r w:rsidR="00B541A0">
                                <w:rPr>
                                  <w:caps w:val="0"/>
                                </w:rPr>
                                <w:t xml:space="preserve"> </w:t>
                              </w:r>
                              <w:r w:rsidR="00B541A0">
                                <w:t>D</w:t>
                              </w:r>
                              <w:r w:rsidR="00B541A0">
                                <w:rPr>
                                  <w:caps w:val="0"/>
                                </w:rPr>
                                <w:t>r</w:t>
                              </w:r>
                              <w:r w:rsidR="00B541A0">
                                <w:t>. K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Pr="004E720F" w:rsidRDefault="004E720F" w:rsidP="0016282D">
                              <w:pPr>
                                <w:pStyle w:val="Date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Monday, April 29</w:t>
                              </w:r>
                            </w:p>
                            <w:p w:rsidR="00873417" w:rsidRPr="004228BC" w:rsidRDefault="004228BC" w:rsidP="0016282D">
                              <w:pPr>
                                <w:pStyle w:val="Time"/>
                                <w:rPr>
                                  <w:b/>
                                </w:rPr>
                              </w:pPr>
                              <w:r w:rsidRPr="004228BC">
                                <w:rPr>
                                  <w:b/>
                                </w:rPr>
                                <w:t>1:30 PM to 2:30 PM</w:t>
                              </w:r>
                            </w:p>
                            <w:p w:rsidR="00134402" w:rsidRPr="004228BC" w:rsidRDefault="004228BC" w:rsidP="0016282D">
                              <w:pPr>
                                <w:pStyle w:val="Location"/>
                                <w:rPr>
                                  <w:b/>
                                </w:rPr>
                              </w:pPr>
                              <w:r w:rsidRPr="004228BC">
                                <w:rPr>
                                  <w:b/>
                                </w:rPr>
                                <w:t>Science and Engineering 1</w:t>
                              </w:r>
                            </w:p>
                            <w:p w:rsidR="004228BC" w:rsidRPr="004228BC" w:rsidRDefault="004228BC" w:rsidP="0016282D">
                              <w:pPr>
                                <w:pStyle w:val="Location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</w:t>
                              </w:r>
                              <w:r w:rsidRPr="004228BC">
                                <w:rPr>
                                  <w:b/>
                                </w:rPr>
                                <w:t xml:space="preserve">oom </w:t>
                              </w:r>
                              <w:r w:rsidR="00D65495">
                                <w:rPr>
                                  <w:b/>
                                </w:rPr>
                                <w:t xml:space="preserve"># </w:t>
                              </w:r>
                              <w:r w:rsidRPr="004228BC">
                                <w:rPr>
                                  <w:b/>
                                </w:rPr>
                                <w:t>270K</w:t>
                              </w:r>
                            </w:p>
                            <w:p w:rsidR="004E720F" w:rsidRDefault="004E720F" w:rsidP="004E720F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ind w:left="0" w:right="0"/>
                                <w:rPr>
                                  <w:rFonts w:ascii="MyriadPro-BoldCond" w:hAnsi="MyriadPro-BoldCond" w:cs="MyriadPro-BoldCond"/>
                                  <w:b/>
                                  <w:bCs/>
                                  <w:color w:val="FFFFFF" w:themeColor="background1"/>
                                  <w:sz w:val="32"/>
                                  <w:szCs w:val="50"/>
                                </w:rPr>
                              </w:pPr>
                            </w:p>
                            <w:p w:rsidR="004E720F" w:rsidRDefault="004E720F" w:rsidP="004E720F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ind w:left="0" w:right="0"/>
                                <w:rPr>
                                  <w:rFonts w:ascii="MyriadPro-BoldCond" w:hAnsi="MyriadPro-BoldCond" w:cs="MyriadPro-BoldCond"/>
                                  <w:b/>
                                  <w:bCs/>
                                  <w:color w:val="FFFFFF" w:themeColor="background1"/>
                                  <w:sz w:val="32"/>
                                  <w:szCs w:val="50"/>
                                </w:rPr>
                              </w:pPr>
                            </w:p>
                            <w:p w:rsidR="004E720F" w:rsidRDefault="004E720F" w:rsidP="004E720F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ind w:left="0" w:right="0"/>
                                <w:rPr>
                                  <w:rFonts w:ascii="MyriadPro-BoldCond" w:hAnsi="MyriadPro-BoldCond" w:cs="MyriadPro-BoldCond"/>
                                  <w:b/>
                                  <w:bCs/>
                                  <w:color w:val="FFFFFF" w:themeColor="background1"/>
                                  <w:sz w:val="32"/>
                                  <w:szCs w:val="5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C87FC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">
                <v:rect id="Image" o:spid="_x0000_s1027" alt="Background image&#10;" style="position:absolute;width:70774;height:5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piMMA&#10;AADaAAAADwAAAGRycy9kb3ducmV2LnhtbESPzWrDMBCE74W8g9hAb42UUEpxIocQCIT24roJyXGx&#10;1j/EWhlLjdW3rwqFHoeZ+YbZbKPtxZ1G3znWsFwoEMSVMx03Gk6fh6dXED4gG+wdk4Zv8rDNZw8b&#10;zIyb+IPuZWhEgrDPUEMbwpBJ6auWLPqFG4iTV7vRYkhybKQZcUpw28uVUi/SYsdpocWB9i1Vt/LL&#10;arDxWi4v593bKRZDMb3X50Kpg9aP87hbgwgUw3/4r300Gp7h90q6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QpiMMAAADaAAAADwAAAAAAAAAAAAAAAACYAgAAZHJzL2Rv&#10;d25yZXYueG1sUEsFBgAAAAAEAAQA9QAAAIgDAAAAAA==&#10;" stroked="f" strokeweight="1.25pt">
                  <v:fill r:id="rId14" o:title="Background image&#10;" recolor="t" rotate="t" type="frame"/>
                  <v:path arrowok="t"/>
                  <o:lock v:ext="edit" aspectratio="t"/>
                  <v:textbox>
                    <w:txbxContent>
                      <w:p w:rsidR="004228BC" w:rsidRDefault="004228BC" w:rsidP="004228BC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39;width:36699;height:6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cCMEA&#10;AADaAAAADwAAAGRycy9kb3ducmV2LnhtbERPS2vCQBC+F/wPywje6saCVaOr2EIf9CI+8Dxkx2w0&#10;Oxuym5j8+65Q6Gn4+J6z2nS2FC3VvnCsYDJOQBBnThecKzgdP57nIHxA1lg6JgU9edisB08rTLW7&#10;857aQ8hFDGGfogITQpVK6TNDFv3YVcSRu7jaYoiwzqWu8R7DbSlfkuRVWiw4Nhis6N1Qdjs0VkEz&#10;+THnr8Vxx2+fU9323ay59jOlRsNuuwQRqAv/4j/3t47z4fHK48r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8HAjBAAAA2gAAAA8AAAAAAAAAAAAAAAAAmAIAAGRycy9kb3du&#10;cmV2LnhtbFBLBQYAAAAABAAEAPUAAACGAwAAAAA=&#10;" adj="19776,0" fillcolor="#a50021 [3204]" stroked="f" strokeweight="1.25pt">
                  <v:textbox inset=",64.8pt">
                    <w:txbxContent>
                      <w:p w:rsidR="003D4399" w:rsidRDefault="004228BC" w:rsidP="00B541A0">
                        <w:pPr>
                          <w:pStyle w:val="Title"/>
                          <w:jc w:val="left"/>
                          <w:rPr>
                            <w:rFonts w:asciiTheme="minorHAnsi" w:eastAsiaTheme="minorHAnsi" w:hAnsiTheme="minorHAnsi" w:cstheme="minorBidi"/>
                            <w:b w:val="0"/>
                            <w:sz w:val="32"/>
                            <w:szCs w:val="24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b w:val="0"/>
                            <w:sz w:val="32"/>
                            <w:szCs w:val="24"/>
                          </w:rPr>
                          <w:t xml:space="preserve">         </w:t>
                        </w:r>
                      </w:p>
                      <w:p w:rsidR="00873417" w:rsidRPr="00B541A0" w:rsidRDefault="00B541A0" w:rsidP="003D4399">
                        <w:pPr>
                          <w:pStyle w:val="Title"/>
                        </w:pPr>
                        <w:r>
                          <w:t>MCAT Tips</w:t>
                        </w:r>
                      </w:p>
                      <w:p w:rsidR="00873417" w:rsidRPr="0016282D" w:rsidRDefault="004228BC" w:rsidP="0016282D">
                        <w:pPr>
                          <w:pStyle w:val="Subtitle"/>
                        </w:pPr>
                        <w:r>
                          <w:rPr>
                            <w:caps w:val="0"/>
                          </w:rPr>
                          <w:t>By</w:t>
                        </w:r>
                        <w:r w:rsidR="00B541A0">
                          <w:rPr>
                            <w:caps w:val="0"/>
                          </w:rPr>
                          <w:t xml:space="preserve"> </w:t>
                        </w:r>
                        <w:r w:rsidR="00B541A0">
                          <w:t>D</w:t>
                        </w:r>
                        <w:r w:rsidR="00B541A0">
                          <w:rPr>
                            <w:caps w:val="0"/>
                          </w:rPr>
                          <w:t>r</w:t>
                        </w:r>
                        <w:r w:rsidR="00B541A0">
                          <w:t>. K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Pr="004E720F" w:rsidRDefault="004E720F" w:rsidP="0016282D">
                        <w:pPr>
                          <w:pStyle w:val="Date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Monday, April 29</w:t>
                        </w:r>
                      </w:p>
                      <w:p w:rsidR="00873417" w:rsidRPr="004228BC" w:rsidRDefault="004228BC" w:rsidP="0016282D">
                        <w:pPr>
                          <w:pStyle w:val="Time"/>
                          <w:rPr>
                            <w:b/>
                          </w:rPr>
                        </w:pPr>
                        <w:r w:rsidRPr="004228BC">
                          <w:rPr>
                            <w:b/>
                          </w:rPr>
                          <w:t>1:30 PM to 2:30 PM</w:t>
                        </w:r>
                      </w:p>
                      <w:p w:rsidR="00134402" w:rsidRPr="004228BC" w:rsidRDefault="004228BC" w:rsidP="0016282D">
                        <w:pPr>
                          <w:pStyle w:val="Location"/>
                          <w:rPr>
                            <w:b/>
                          </w:rPr>
                        </w:pPr>
                        <w:r w:rsidRPr="004228BC">
                          <w:rPr>
                            <w:b/>
                          </w:rPr>
                          <w:t>Science and Engineering 1</w:t>
                        </w:r>
                      </w:p>
                      <w:p w:rsidR="004228BC" w:rsidRPr="004228BC" w:rsidRDefault="004228BC" w:rsidP="0016282D">
                        <w:pPr>
                          <w:pStyle w:val="Location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</w:t>
                        </w:r>
                        <w:r w:rsidRPr="004228BC">
                          <w:rPr>
                            <w:b/>
                          </w:rPr>
                          <w:t xml:space="preserve">oom </w:t>
                        </w:r>
                        <w:r w:rsidR="00D65495">
                          <w:rPr>
                            <w:b/>
                          </w:rPr>
                          <w:t xml:space="preserve"># </w:t>
                        </w:r>
                        <w:r w:rsidRPr="004228BC">
                          <w:rPr>
                            <w:b/>
                          </w:rPr>
                          <w:t>270K</w:t>
                        </w:r>
                      </w:p>
                      <w:p w:rsidR="004E720F" w:rsidRDefault="004E720F" w:rsidP="004E720F">
                        <w:pPr>
                          <w:autoSpaceDE w:val="0"/>
                          <w:autoSpaceDN w:val="0"/>
                          <w:adjustRightInd w:val="0"/>
                          <w:spacing w:before="0" w:after="0"/>
                          <w:ind w:left="0" w:right="0"/>
                          <w:rPr>
                            <w:rFonts w:ascii="MyriadPro-BoldCond" w:hAnsi="MyriadPro-BoldCond" w:cs="MyriadPro-BoldCond"/>
                            <w:b/>
                            <w:bCs/>
                            <w:color w:val="FFFFFF" w:themeColor="background1"/>
                            <w:sz w:val="32"/>
                            <w:szCs w:val="50"/>
                          </w:rPr>
                        </w:pPr>
                      </w:p>
                      <w:p w:rsidR="004E720F" w:rsidRDefault="004E720F" w:rsidP="004E720F">
                        <w:pPr>
                          <w:autoSpaceDE w:val="0"/>
                          <w:autoSpaceDN w:val="0"/>
                          <w:adjustRightInd w:val="0"/>
                          <w:spacing w:before="0" w:after="0"/>
                          <w:ind w:left="0" w:right="0"/>
                          <w:rPr>
                            <w:rFonts w:ascii="MyriadPro-BoldCond" w:hAnsi="MyriadPro-BoldCond" w:cs="MyriadPro-BoldCond"/>
                            <w:b/>
                            <w:bCs/>
                            <w:color w:val="FFFFFF" w:themeColor="background1"/>
                            <w:sz w:val="32"/>
                            <w:szCs w:val="50"/>
                          </w:rPr>
                        </w:pPr>
                      </w:p>
                      <w:p w:rsidR="004E720F" w:rsidRDefault="004E720F" w:rsidP="004E720F">
                        <w:pPr>
                          <w:autoSpaceDE w:val="0"/>
                          <w:autoSpaceDN w:val="0"/>
                          <w:adjustRightInd w:val="0"/>
                          <w:spacing w:before="0" w:after="0"/>
                          <w:ind w:left="0" w:right="0"/>
                          <w:rPr>
                            <w:rFonts w:ascii="MyriadPro-BoldCond" w:hAnsi="MyriadPro-BoldCond" w:cs="MyriadPro-BoldCond"/>
                            <w:b/>
                            <w:bCs/>
                            <w:color w:val="FFFFFF" w:themeColor="background1"/>
                            <w:sz w:val="32"/>
                            <w:szCs w:val="5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720F" w:rsidRPr="00333873" w:rsidRDefault="00A30BDD" w:rsidP="004E720F">
      <w:pPr>
        <w:autoSpaceDE w:val="0"/>
        <w:autoSpaceDN w:val="0"/>
        <w:adjustRightInd w:val="0"/>
        <w:spacing w:before="0" w:after="0"/>
        <w:ind w:left="0" w:right="0"/>
        <w:rPr>
          <w:rFonts w:ascii="MyriadPro-BoldCond" w:hAnsi="MyriadPro-BoldCond" w:cs="MyriadPro-BoldCond"/>
          <w:b/>
          <w:bCs/>
          <w:color w:val="C00000"/>
          <w:sz w:val="30"/>
          <w:szCs w:val="50"/>
        </w:rPr>
      </w:pPr>
      <w:r w:rsidRPr="00333873">
        <w:rPr>
          <w:noProof/>
          <w:sz w:val="22"/>
          <w:lang w:eastAsia="en-US"/>
        </w:rPr>
        <w:drawing>
          <wp:anchor distT="0" distB="0" distL="114300" distR="114300" simplePos="0" relativeHeight="251661312" behindDoc="0" locked="0" layoutInCell="1" allowOverlap="1" wp14:anchorId="36511D47" wp14:editId="60DD0C7A">
            <wp:simplePos x="0" y="0"/>
            <wp:positionH relativeFrom="column">
              <wp:posOffset>4869498</wp:posOffset>
            </wp:positionH>
            <wp:positionV relativeFrom="paragraph">
              <wp:posOffset>283845</wp:posOffset>
            </wp:positionV>
            <wp:extent cx="1338262" cy="1338262"/>
            <wp:effectExtent l="0" t="0" r="0" b="0"/>
            <wp:wrapNone/>
            <wp:docPr id="10" name="Picture 10" descr="Image result for UC Merc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UC Merced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62" cy="13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20F" w:rsidRPr="00333873">
        <w:rPr>
          <w:rFonts w:ascii="MyriadPro-BoldCond" w:hAnsi="MyriadPro-BoldCond" w:cs="MyriadPro-BoldCond"/>
          <w:b/>
          <w:bCs/>
          <w:color w:val="C00000"/>
          <w:sz w:val="30"/>
          <w:szCs w:val="50"/>
        </w:rPr>
        <w:t>By participating in this informative session, you will have the opportunity to</w:t>
      </w:r>
      <w:r w:rsidR="006F6250">
        <w:rPr>
          <w:rFonts w:ascii="MyriadPro-BoldCond" w:hAnsi="MyriadPro-BoldCond" w:cs="MyriadPro-BoldCond"/>
          <w:b/>
          <w:bCs/>
          <w:color w:val="C00000"/>
          <w:sz w:val="30"/>
          <w:szCs w:val="50"/>
        </w:rPr>
        <w:t xml:space="preserve"> answer the following questions</w:t>
      </w:r>
      <w:r w:rsidR="004E720F" w:rsidRPr="00333873">
        <w:rPr>
          <w:rFonts w:ascii="MyriadPro-BoldCond" w:hAnsi="MyriadPro-BoldCond" w:cs="MyriadPro-BoldCond"/>
          <w:b/>
          <w:bCs/>
          <w:color w:val="C00000"/>
          <w:sz w:val="30"/>
          <w:szCs w:val="50"/>
        </w:rPr>
        <w:t>:</w:t>
      </w:r>
    </w:p>
    <w:p w:rsidR="004E720F" w:rsidRDefault="006F6250">
      <w:r w:rsidRPr="00333873">
        <w:rPr>
          <w:noProof/>
          <w:sz w:val="22"/>
          <w:lang w:eastAsia="en-US"/>
        </w:rPr>
        <w:drawing>
          <wp:anchor distT="0" distB="0" distL="114300" distR="114300" simplePos="0" relativeHeight="251659264" behindDoc="0" locked="0" layoutInCell="1" allowOverlap="1" wp14:anchorId="6247C9CB" wp14:editId="77155E37">
            <wp:simplePos x="0" y="0"/>
            <wp:positionH relativeFrom="column">
              <wp:posOffset>6985</wp:posOffset>
            </wp:positionH>
            <wp:positionV relativeFrom="paragraph">
              <wp:posOffset>231140</wp:posOffset>
            </wp:positionV>
            <wp:extent cx="3894455" cy="1820545"/>
            <wp:effectExtent l="0" t="0" r="0" b="8255"/>
            <wp:wrapThrough wrapText="bothSides">
              <wp:wrapPolygon edited="0">
                <wp:start x="0" y="0"/>
                <wp:lineTo x="0" y="21472"/>
                <wp:lineTo x="21449" y="21472"/>
                <wp:lineTo x="2144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20F" w:rsidRDefault="004E720F" w:rsidP="00F12A85">
      <w:pPr>
        <w:pStyle w:val="NoSpacing"/>
        <w:spacing w:before="0"/>
        <w:rPr>
          <w:sz w:val="12"/>
        </w:rPr>
      </w:pPr>
    </w:p>
    <w:p w:rsidR="004E720F" w:rsidRDefault="004E720F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2A068F" w:rsidRDefault="002A068F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A30BDD" w:rsidP="00F12A85">
      <w:pPr>
        <w:pStyle w:val="NoSpacing"/>
        <w:spacing w:before="0"/>
        <w:rPr>
          <w:sz w:val="12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3A6A0AF9" wp14:editId="1133C39C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3283514" cy="809625"/>
            <wp:effectExtent l="0" t="0" r="0" b="0"/>
            <wp:wrapNone/>
            <wp:docPr id="12" name="Picture 12" descr="CHSU College of Osteopathic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SU College of Osteopathic Medic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14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Default="00D65495" w:rsidP="00F12A85">
      <w:pPr>
        <w:pStyle w:val="NoSpacing"/>
        <w:spacing w:before="0"/>
        <w:rPr>
          <w:sz w:val="12"/>
        </w:rPr>
      </w:pPr>
    </w:p>
    <w:p w:rsidR="00D65495" w:rsidRPr="00510261" w:rsidRDefault="00D65495" w:rsidP="00D65495">
      <w:pPr>
        <w:autoSpaceDE w:val="0"/>
        <w:autoSpaceDN w:val="0"/>
        <w:adjustRightInd w:val="0"/>
        <w:spacing w:before="0" w:after="0"/>
        <w:ind w:left="0" w:right="0"/>
        <w:rPr>
          <w:rFonts w:ascii="Times New Roman" w:hAnsi="Times New Roman" w:cs="Times New Roman"/>
          <w:i/>
          <w:color w:val="auto"/>
          <w:sz w:val="26"/>
          <w:szCs w:val="40"/>
        </w:rPr>
      </w:pPr>
    </w:p>
    <w:p w:rsidR="00D65495" w:rsidRPr="00510261" w:rsidRDefault="00D65495" w:rsidP="002012DF">
      <w:pPr>
        <w:autoSpaceDE w:val="0"/>
        <w:autoSpaceDN w:val="0"/>
        <w:adjustRightInd w:val="0"/>
        <w:spacing w:before="0" w:after="0"/>
        <w:ind w:left="0" w:right="0"/>
        <w:jc w:val="center"/>
        <w:rPr>
          <w:rFonts w:ascii="Times New Roman" w:hAnsi="Times New Roman" w:cs="Times New Roman"/>
          <w:i/>
          <w:color w:val="auto"/>
          <w:szCs w:val="22"/>
        </w:rPr>
      </w:pPr>
      <w:r w:rsidRPr="00510261">
        <w:rPr>
          <w:rFonts w:ascii="Times New Roman" w:hAnsi="Times New Roman" w:cs="Times New Roman"/>
          <w:i/>
          <w:color w:val="auto"/>
          <w:szCs w:val="22"/>
        </w:rPr>
        <w:t xml:space="preserve">Presentation by Dr. Samuel Kadavakollu </w:t>
      </w:r>
      <w:r w:rsidRPr="00510261">
        <w:rPr>
          <w:rFonts w:ascii="Times New Roman" w:hAnsi="Times New Roman" w:cs="Times New Roman"/>
          <w:i/>
          <w:color w:val="auto"/>
          <w:szCs w:val="22"/>
        </w:rPr>
        <w:t xml:space="preserve">(Dr.K) </w:t>
      </w:r>
      <w:r w:rsidRPr="00510261">
        <w:rPr>
          <w:rFonts w:ascii="Times New Roman" w:hAnsi="Times New Roman" w:cs="Times New Roman"/>
          <w:i/>
          <w:color w:val="auto"/>
          <w:szCs w:val="22"/>
        </w:rPr>
        <w:t>Associate Professor of Biomedical Education and MCAT Faculty</w:t>
      </w:r>
      <w:r w:rsidR="006C2621" w:rsidRPr="00510261">
        <w:rPr>
          <w:rFonts w:ascii="Times New Roman" w:hAnsi="Times New Roman" w:cs="Times New Roman"/>
          <w:i/>
          <w:color w:val="auto"/>
          <w:szCs w:val="22"/>
        </w:rPr>
        <w:t xml:space="preserve"> from</w:t>
      </w:r>
      <w:r w:rsidRPr="00510261">
        <w:rPr>
          <w:rFonts w:ascii="Times New Roman" w:hAnsi="Times New Roman" w:cs="Times New Roman"/>
          <w:i/>
          <w:color w:val="auto"/>
          <w:szCs w:val="22"/>
        </w:rPr>
        <w:t xml:space="preserve"> </w:t>
      </w:r>
      <w:r w:rsidRPr="00510261">
        <w:rPr>
          <w:rFonts w:ascii="Times New Roman" w:hAnsi="Times New Roman" w:cs="Times New Roman"/>
          <w:i/>
          <w:color w:val="auto"/>
          <w:szCs w:val="22"/>
        </w:rPr>
        <w:t>CHSU College of Osteopathic Medicine</w:t>
      </w:r>
      <w:r w:rsidR="002012DF">
        <w:rPr>
          <w:rFonts w:ascii="Times New Roman" w:hAnsi="Times New Roman" w:cs="Times New Roman"/>
          <w:i/>
          <w:color w:val="auto"/>
          <w:szCs w:val="22"/>
        </w:rPr>
        <w:t>, Clovis</w:t>
      </w:r>
      <w:r w:rsidRPr="00510261">
        <w:rPr>
          <w:rFonts w:ascii="Times New Roman" w:hAnsi="Times New Roman" w:cs="Times New Roman"/>
          <w:i/>
          <w:color w:val="auto"/>
          <w:szCs w:val="22"/>
        </w:rPr>
        <w:t>.</w:t>
      </w:r>
      <w:r w:rsidRPr="00510261">
        <w:rPr>
          <w:rFonts w:ascii="Times New Roman" w:hAnsi="Times New Roman" w:cs="Times New Roman"/>
          <w:i/>
          <w:color w:val="auto"/>
          <w:szCs w:val="22"/>
        </w:rPr>
        <w:t xml:space="preserve"> </w:t>
      </w:r>
      <w:r w:rsidR="009466A5" w:rsidRPr="00510261">
        <w:rPr>
          <w:rFonts w:ascii="Times New Roman" w:hAnsi="Times New Roman" w:cs="Times New Roman"/>
          <w:i/>
          <w:color w:val="auto"/>
          <w:szCs w:val="22"/>
        </w:rPr>
        <w:t xml:space="preserve"> </w:t>
      </w:r>
      <w:r w:rsidRPr="00510261">
        <w:rPr>
          <w:rFonts w:ascii="Times New Roman" w:hAnsi="Times New Roman" w:cs="Times New Roman"/>
          <w:i/>
          <w:color w:val="auto"/>
          <w:szCs w:val="22"/>
        </w:rPr>
        <w:t>Dr. K has been teaching MCAT prep courses and test takin</w:t>
      </w:r>
      <w:r w:rsidRPr="00510261">
        <w:rPr>
          <w:rFonts w:ascii="Times New Roman" w:hAnsi="Times New Roman" w:cs="Times New Roman"/>
          <w:i/>
          <w:color w:val="auto"/>
          <w:szCs w:val="22"/>
        </w:rPr>
        <w:t xml:space="preserve">g strategies for the last seven </w:t>
      </w:r>
      <w:r w:rsidRPr="00510261">
        <w:rPr>
          <w:rFonts w:ascii="Times New Roman" w:hAnsi="Times New Roman" w:cs="Times New Roman"/>
          <w:i/>
          <w:color w:val="auto"/>
          <w:szCs w:val="22"/>
        </w:rPr>
        <w:t>years and has helped hundreds of pre-med students to improve their test scores</w:t>
      </w:r>
      <w:r w:rsidR="006C2621" w:rsidRPr="00510261">
        <w:rPr>
          <w:rFonts w:ascii="Times New Roman" w:hAnsi="Times New Roman" w:cs="Times New Roman"/>
          <w:i/>
          <w:color w:val="auto"/>
          <w:szCs w:val="22"/>
        </w:rPr>
        <w:t xml:space="preserve"> by 35% </w:t>
      </w:r>
      <w:r w:rsidR="002012DF">
        <w:rPr>
          <w:rFonts w:ascii="Times New Roman" w:hAnsi="Times New Roman" w:cs="Times New Roman"/>
          <w:i/>
          <w:color w:val="auto"/>
          <w:szCs w:val="22"/>
        </w:rPr>
        <w:t xml:space="preserve">on average </w:t>
      </w:r>
      <w:r w:rsidR="006C2621" w:rsidRPr="00510261">
        <w:rPr>
          <w:rFonts w:ascii="Times New Roman" w:hAnsi="Times New Roman" w:cs="Times New Roman"/>
          <w:i/>
          <w:color w:val="auto"/>
          <w:szCs w:val="22"/>
        </w:rPr>
        <w:t>after fi</w:t>
      </w:r>
      <w:r w:rsidR="002012DF">
        <w:rPr>
          <w:rFonts w:ascii="Times New Roman" w:hAnsi="Times New Roman" w:cs="Times New Roman"/>
          <w:i/>
          <w:color w:val="auto"/>
          <w:szCs w:val="22"/>
        </w:rPr>
        <w:t>nishing his</w:t>
      </w:r>
      <w:r w:rsidR="006C2621" w:rsidRPr="00510261">
        <w:rPr>
          <w:rFonts w:ascii="Times New Roman" w:hAnsi="Times New Roman" w:cs="Times New Roman"/>
          <w:i/>
          <w:color w:val="auto"/>
          <w:szCs w:val="22"/>
        </w:rPr>
        <w:t xml:space="preserve"> prep courses. </w:t>
      </w:r>
      <w:r w:rsidR="002012DF">
        <w:rPr>
          <w:rFonts w:ascii="Times New Roman" w:hAnsi="Times New Roman" w:cs="Times New Roman"/>
          <w:i/>
          <w:color w:val="auto"/>
          <w:szCs w:val="22"/>
        </w:rPr>
        <w:t xml:space="preserve">If you would like to know more about the new osteopathic </w:t>
      </w:r>
      <w:bookmarkStart w:id="0" w:name="_GoBack"/>
      <w:bookmarkEnd w:id="0"/>
      <w:r w:rsidR="002012DF">
        <w:rPr>
          <w:rFonts w:ascii="Times New Roman" w:hAnsi="Times New Roman" w:cs="Times New Roman"/>
          <w:i/>
          <w:color w:val="auto"/>
          <w:szCs w:val="22"/>
        </w:rPr>
        <w:t>medical school in the central valley and like to score &gt;500 on your MCAT, come and join this presentation.</w:t>
      </w:r>
    </w:p>
    <w:sectPr w:rsidR="00D65495" w:rsidRPr="00510261" w:rsidSect="005940E5">
      <w:footerReference w:type="default" r:id="rId18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3BC" w:rsidRDefault="008673BC" w:rsidP="008B0818">
      <w:r>
        <w:separator/>
      </w:r>
    </w:p>
  </w:endnote>
  <w:endnote w:type="continuationSeparator" w:id="0">
    <w:p w:rsidR="008673BC" w:rsidRDefault="008673BC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Pro-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2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3BC" w:rsidRDefault="008673BC" w:rsidP="008B0818">
      <w:r>
        <w:separator/>
      </w:r>
    </w:p>
  </w:footnote>
  <w:footnote w:type="continuationSeparator" w:id="0">
    <w:p w:rsidR="008673BC" w:rsidRDefault="008673BC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1A0"/>
    <w:rsid w:val="00010291"/>
    <w:rsid w:val="00034346"/>
    <w:rsid w:val="00087178"/>
    <w:rsid w:val="000E33EA"/>
    <w:rsid w:val="00134402"/>
    <w:rsid w:val="001570B2"/>
    <w:rsid w:val="001624C3"/>
    <w:rsid w:val="0016282D"/>
    <w:rsid w:val="00195F81"/>
    <w:rsid w:val="002012DF"/>
    <w:rsid w:val="00220400"/>
    <w:rsid w:val="00263075"/>
    <w:rsid w:val="002733AA"/>
    <w:rsid w:val="002A068F"/>
    <w:rsid w:val="00333873"/>
    <w:rsid w:val="00347A5B"/>
    <w:rsid w:val="00374F5F"/>
    <w:rsid w:val="00381ECC"/>
    <w:rsid w:val="0039194A"/>
    <w:rsid w:val="003D36E8"/>
    <w:rsid w:val="003D4399"/>
    <w:rsid w:val="004228BC"/>
    <w:rsid w:val="004611DB"/>
    <w:rsid w:val="004E720F"/>
    <w:rsid w:val="004F689B"/>
    <w:rsid w:val="00510261"/>
    <w:rsid w:val="00542508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621"/>
    <w:rsid w:val="006C2CF5"/>
    <w:rsid w:val="006F6250"/>
    <w:rsid w:val="00713F12"/>
    <w:rsid w:val="007322A5"/>
    <w:rsid w:val="007A4EDB"/>
    <w:rsid w:val="0083195F"/>
    <w:rsid w:val="00834305"/>
    <w:rsid w:val="008365E3"/>
    <w:rsid w:val="008673BC"/>
    <w:rsid w:val="00873417"/>
    <w:rsid w:val="00897FB4"/>
    <w:rsid w:val="008B0818"/>
    <w:rsid w:val="00902A42"/>
    <w:rsid w:val="009124DD"/>
    <w:rsid w:val="0094423C"/>
    <w:rsid w:val="009466A5"/>
    <w:rsid w:val="009661D9"/>
    <w:rsid w:val="00971CAF"/>
    <w:rsid w:val="00A028F3"/>
    <w:rsid w:val="00A12D60"/>
    <w:rsid w:val="00A30BDD"/>
    <w:rsid w:val="00A95506"/>
    <w:rsid w:val="00AB123B"/>
    <w:rsid w:val="00B168F9"/>
    <w:rsid w:val="00B368A1"/>
    <w:rsid w:val="00B541A0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65495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Ind w:w="0" w:type="dxa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Ind w:w="0" w:type="dxa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adavakollu\AppData\Roaming\Microsoft\Templates\Elegant%20spring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Pro-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1F0"/>
    <w:rsid w:val="0035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1A5A7F40ABA44411B32805052DAAE6C8">
    <w:name w:val="1A5A7F40ABA44411B32805052DAAE6C8"/>
  </w:style>
  <w:style w:type="paragraph" w:customStyle="1" w:styleId="B90E28D337124528BD19D669ADF8ED79">
    <w:name w:val="B90E28D337124528BD19D669ADF8ED79"/>
  </w:style>
  <w:style w:type="paragraph" w:customStyle="1" w:styleId="118627612B0148D6831902254E2585A4">
    <w:name w:val="118627612B0148D6831902254E2585A4"/>
  </w:style>
  <w:style w:type="paragraph" w:customStyle="1" w:styleId="34D289E8A954475F91D5DB664250CDBD">
    <w:name w:val="34D289E8A954475F91D5DB664250CDBD"/>
  </w:style>
  <w:style w:type="paragraph" w:customStyle="1" w:styleId="C91880510AED4B25AA426104CDD6C2B2">
    <w:name w:val="C91880510AED4B25AA426104CDD6C2B2"/>
  </w:style>
  <w:style w:type="paragraph" w:styleId="Title">
    <w:name w:val="Title"/>
    <w:basedOn w:val="Normal"/>
    <w:link w:val="TitleChar"/>
    <w:uiPriority w:val="1"/>
    <w:qFormat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0869B12AC8524BDD8BF06BB1D7B89683">
    <w:name w:val="0869B12AC8524BDD8BF06BB1D7B89683"/>
  </w:style>
  <w:style w:type="paragraph" w:styleId="Subtitle">
    <w:name w:val="Subtitle"/>
    <w:basedOn w:val="Normal"/>
    <w:link w:val="SubtitleChar"/>
    <w:uiPriority w:val="1"/>
    <w:qFormat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BE6452C8C654E15BAF2C36D719E6D32">
    <w:name w:val="0BE6452C8C654E15BAF2C36D719E6D32"/>
  </w:style>
  <w:style w:type="paragraph" w:styleId="Date">
    <w:name w:val="Date"/>
    <w:basedOn w:val="Normal"/>
    <w:link w:val="DateChar"/>
    <w:uiPriority w:val="2"/>
    <w:qFormat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eChar">
    <w:name w:val="Date Char"/>
    <w:basedOn w:val="DefaultParagraphFont"/>
    <w:link w:val="Date"/>
    <w:uiPriority w:val="2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2356161709B4BDAA309721473067D25">
    <w:name w:val="A2356161709B4BDAA309721473067D25"/>
  </w:style>
  <w:style w:type="paragraph" w:customStyle="1" w:styleId="B4233E4FBA664A9C8059A63207615F18">
    <w:name w:val="B4233E4FBA664A9C8059A63207615F18"/>
  </w:style>
  <w:style w:type="paragraph" w:customStyle="1" w:styleId="F4CDB209A7BB4B4BA1C42BC85013BE9A">
    <w:name w:val="F4CDB209A7BB4B4BA1C42BC85013BE9A"/>
  </w:style>
  <w:style w:type="paragraph" w:customStyle="1" w:styleId="B20C643566F74AD68FE24DD6834B72E5">
    <w:name w:val="B20C643566F74AD68FE24DD6834B72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2B8F5EF-2CED-4F96-A1B7-60245F9E3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2019-04-21T05:40:00Z</dcterms:created>
  <dcterms:modified xsi:type="dcterms:W3CDTF">2019-04-21T06:25:00Z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